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7B7" w:rsidRPr="00401E10" w:rsidRDefault="003B67B7" w:rsidP="006828DA">
      <w:pPr>
        <w:jc w:val="center"/>
        <w:rPr>
          <w:b/>
          <w:bCs/>
          <w:sz w:val="32"/>
          <w:szCs w:val="32"/>
        </w:rPr>
      </w:pPr>
      <w:r w:rsidRPr="00401E10">
        <w:rPr>
          <w:b/>
          <w:bCs/>
          <w:sz w:val="32"/>
          <w:szCs w:val="32"/>
        </w:rPr>
        <w:t>Перспективное планирование работы по программе социально – эмоционального развития дошкольников  «Я – ТЫ - МЫ» в старшей группе</w:t>
      </w:r>
    </w:p>
    <w:p w:rsidR="003B67B7" w:rsidRPr="00401E10" w:rsidRDefault="003B67B7" w:rsidP="00401E10">
      <w:pPr>
        <w:spacing w:after="0" w:line="360" w:lineRule="auto"/>
        <w:jc w:val="center"/>
        <w:rPr>
          <w:rFonts w:ascii="Arial" w:hAnsi="Arial" w:cs="Arial"/>
          <w:i/>
          <w:iCs/>
          <w:sz w:val="28"/>
          <w:szCs w:val="28"/>
        </w:rPr>
      </w:pPr>
      <w:r w:rsidRPr="00401E10">
        <w:rPr>
          <w:rFonts w:ascii="Arial" w:hAnsi="Arial" w:cs="Arial"/>
          <w:i/>
          <w:iCs/>
          <w:sz w:val="28"/>
          <w:szCs w:val="28"/>
        </w:rPr>
        <w:t>Раздел программы: «Уверенность в себе»</w:t>
      </w:r>
    </w:p>
    <w:p w:rsidR="003B67B7" w:rsidRPr="006306F8" w:rsidRDefault="003B67B7" w:rsidP="006306F8">
      <w:pPr>
        <w:spacing w:after="0" w:line="360" w:lineRule="auto"/>
        <w:jc w:val="center"/>
        <w:rPr>
          <w:sz w:val="28"/>
          <w:szCs w:val="28"/>
          <w:u w:val="single"/>
        </w:rPr>
      </w:pPr>
      <w:r w:rsidRPr="006306F8">
        <w:rPr>
          <w:sz w:val="28"/>
          <w:szCs w:val="28"/>
          <w:u w:val="single"/>
        </w:rPr>
        <w:t>Сентябрь:</w:t>
      </w:r>
    </w:p>
    <w:p w:rsidR="003B67B7" w:rsidRPr="00785570" w:rsidRDefault="003B67B7" w:rsidP="00785570">
      <w:pPr>
        <w:spacing w:after="0" w:line="360" w:lineRule="auto"/>
        <w:rPr>
          <w:sz w:val="28"/>
          <w:szCs w:val="28"/>
        </w:rPr>
      </w:pPr>
      <w:r w:rsidRPr="00785570">
        <w:rPr>
          <w:sz w:val="28"/>
          <w:szCs w:val="28"/>
        </w:rPr>
        <w:t>Тема: «Изобрази себя»</w:t>
      </w:r>
    </w:p>
    <w:p w:rsidR="003B67B7" w:rsidRPr="00785570" w:rsidRDefault="003B67B7" w:rsidP="00785570">
      <w:pPr>
        <w:spacing w:after="0" w:line="360" w:lineRule="auto"/>
        <w:rPr>
          <w:sz w:val="28"/>
          <w:szCs w:val="28"/>
        </w:rPr>
      </w:pPr>
      <w:r w:rsidRPr="00785570">
        <w:rPr>
          <w:sz w:val="28"/>
          <w:szCs w:val="28"/>
        </w:rPr>
        <w:t>Цель: помочь детям адекватно оценивать свою внешность, поддерживать свою самооценку.</w:t>
      </w:r>
    </w:p>
    <w:p w:rsidR="003B67B7" w:rsidRPr="006306F8" w:rsidRDefault="003B67B7" w:rsidP="006306F8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6306F8">
        <w:rPr>
          <w:sz w:val="28"/>
          <w:szCs w:val="28"/>
        </w:rPr>
        <w:t>Реализация в рамках проекта «Детский сад для ребят»</w:t>
      </w:r>
    </w:p>
    <w:p w:rsidR="003B67B7" w:rsidRPr="006828DA" w:rsidRDefault="003B67B7" w:rsidP="006828DA">
      <w:pPr>
        <w:rPr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1.6pt;width:209.85pt;height:157pt;z-index:251654144;visibility:visible;mso-position-horizontal:center;mso-position-horizontal-relative:margin" wrapcoords="-77 0 -77 21497 21600 21497 21600 0 -77 0">
            <v:imagedata r:id="rId7" o:title=""/>
            <w10:wrap type="through" anchorx="margin"/>
          </v:shape>
        </w:pict>
      </w:r>
    </w:p>
    <w:p w:rsidR="003B67B7" w:rsidRDefault="003B67B7"/>
    <w:p w:rsidR="003B67B7" w:rsidRPr="00785570" w:rsidRDefault="003B67B7" w:rsidP="00785570"/>
    <w:p w:rsidR="003B67B7" w:rsidRPr="00785570" w:rsidRDefault="003B67B7" w:rsidP="00785570"/>
    <w:p w:rsidR="003B67B7" w:rsidRPr="00785570" w:rsidRDefault="003B67B7" w:rsidP="00785570"/>
    <w:p w:rsidR="003B67B7" w:rsidRPr="00785570" w:rsidRDefault="003B67B7" w:rsidP="00785570"/>
    <w:p w:rsidR="003B67B7" w:rsidRPr="00785570" w:rsidRDefault="003B67B7" w:rsidP="00785570"/>
    <w:p w:rsidR="003B67B7" w:rsidRDefault="003B67B7" w:rsidP="006306F8">
      <w:pPr>
        <w:rPr>
          <w:sz w:val="28"/>
          <w:szCs w:val="28"/>
        </w:rPr>
      </w:pPr>
      <w:r w:rsidRPr="00785570">
        <w:rPr>
          <w:sz w:val="28"/>
          <w:szCs w:val="28"/>
        </w:rPr>
        <w:t>Дети</w:t>
      </w:r>
      <w:r>
        <w:rPr>
          <w:sz w:val="28"/>
          <w:szCs w:val="28"/>
        </w:rPr>
        <w:t xml:space="preserve"> рисовали свой автопортрет и вклеивали их в общий дом детский сад.</w:t>
      </w:r>
    </w:p>
    <w:p w:rsidR="003B67B7" w:rsidRDefault="003B67B7" w:rsidP="006306F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-10.05pt;margin-top:44.2pt;width:173.2pt;height:224.4pt;z-index:251656192;visibility:visible;mso-position-horizontal-relative:margin" wrapcoords="-94 0 -94 21528 21600 21528 21600 0 -94 0">
            <v:imagedata r:id="rId8" o:title=""/>
            <w10:wrap type="through" anchorx="margin"/>
          </v:shape>
        </w:pict>
      </w:r>
      <w:r>
        <w:rPr>
          <w:sz w:val="28"/>
          <w:szCs w:val="28"/>
        </w:rPr>
        <w:t>Дидактическая игра: «Фоторобот»</w:t>
      </w:r>
    </w:p>
    <w:p w:rsidR="003B67B7" w:rsidRDefault="003B67B7" w:rsidP="006306F8">
      <w:pPr>
        <w:pStyle w:val="ListParagraph"/>
        <w:rPr>
          <w:sz w:val="28"/>
          <w:szCs w:val="28"/>
        </w:rPr>
      </w:pPr>
    </w:p>
    <w:p w:rsidR="003B67B7" w:rsidRDefault="003B67B7" w:rsidP="006306F8">
      <w:pPr>
        <w:pStyle w:val="ListParagraph"/>
        <w:ind w:left="0"/>
        <w:rPr>
          <w:sz w:val="28"/>
          <w:szCs w:val="28"/>
        </w:rPr>
      </w:pPr>
      <w:r>
        <w:rPr>
          <w:noProof/>
          <w:lang w:eastAsia="ru-RU"/>
        </w:rPr>
        <w:pict>
          <v:shape id="Рисунок 3" o:spid="_x0000_s1028" type="#_x0000_t75" style="position:absolute;margin-left:192.95pt;margin-top:4.9pt;width:272.3pt;height:212.15pt;z-index:251655168;visibility:visible;mso-position-horizontal-relative:margin" wrapcoords="-60 0 -60 21524 21600 21524 21600 0 -60 0">
            <v:imagedata r:id="rId9" o:title=""/>
            <w10:wrap type="through" anchorx="margin"/>
          </v:shape>
        </w:pict>
      </w:r>
    </w:p>
    <w:p w:rsidR="003B67B7" w:rsidRDefault="003B67B7" w:rsidP="006306F8">
      <w:pPr>
        <w:pStyle w:val="ListParagraph"/>
        <w:rPr>
          <w:sz w:val="28"/>
          <w:szCs w:val="28"/>
        </w:rPr>
      </w:pPr>
    </w:p>
    <w:p w:rsidR="003B67B7" w:rsidRDefault="003B67B7" w:rsidP="006306F8">
      <w:pPr>
        <w:pStyle w:val="ListParagraph"/>
        <w:rPr>
          <w:sz w:val="28"/>
          <w:szCs w:val="28"/>
        </w:rPr>
      </w:pPr>
    </w:p>
    <w:p w:rsidR="003B67B7" w:rsidRDefault="003B67B7" w:rsidP="006306F8">
      <w:pPr>
        <w:pStyle w:val="ListParagraph"/>
        <w:rPr>
          <w:sz w:val="28"/>
          <w:szCs w:val="28"/>
        </w:rPr>
      </w:pPr>
    </w:p>
    <w:p w:rsidR="003B67B7" w:rsidRDefault="003B67B7" w:rsidP="006306F8">
      <w:pPr>
        <w:pStyle w:val="ListParagraph"/>
        <w:rPr>
          <w:sz w:val="28"/>
          <w:szCs w:val="28"/>
        </w:rPr>
      </w:pPr>
    </w:p>
    <w:p w:rsidR="003B67B7" w:rsidRDefault="003B67B7" w:rsidP="006306F8">
      <w:pPr>
        <w:pStyle w:val="ListParagraph"/>
        <w:rPr>
          <w:sz w:val="28"/>
          <w:szCs w:val="28"/>
        </w:rPr>
      </w:pPr>
    </w:p>
    <w:p w:rsidR="003B67B7" w:rsidRDefault="003B67B7" w:rsidP="006306F8">
      <w:pPr>
        <w:pStyle w:val="ListParagraph"/>
        <w:rPr>
          <w:sz w:val="28"/>
          <w:szCs w:val="28"/>
        </w:rPr>
      </w:pPr>
    </w:p>
    <w:p w:rsidR="003B67B7" w:rsidRDefault="003B67B7" w:rsidP="006306F8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4" o:spid="_x0000_s1029" type="#_x0000_t75" style="position:absolute;margin-left:0;margin-top:38.25pt;width:217.55pt;height:168.05pt;z-index:251657216;visibility:visible;mso-position-horizontal:left;mso-position-horizontal-relative:margin" wrapcoords="-74 0 -74 21504 21600 21504 21600 0 -74 0">
            <v:imagedata r:id="rId10" o:title=""/>
            <w10:wrap type="through" anchorx="margin"/>
          </v:shape>
        </w:pict>
      </w:r>
    </w:p>
    <w:p w:rsidR="003B67B7" w:rsidRDefault="003B67B7" w:rsidP="006306F8">
      <w:pPr>
        <w:rPr>
          <w:sz w:val="28"/>
          <w:szCs w:val="28"/>
        </w:rPr>
      </w:pPr>
    </w:p>
    <w:p w:rsidR="003B67B7" w:rsidRDefault="003B67B7" w:rsidP="00DA24C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ru-RU"/>
        </w:rPr>
        <w:pict>
          <v:shape id="Рисунок 5" o:spid="_x0000_s1030" type="#_x0000_t75" style="position:absolute;left:0;text-align:left;margin-left:366.2pt;margin-top:-21pt;width:223.1pt;height:168.5pt;z-index:251658240;visibility:visible;mso-position-horizontal:right;mso-position-horizontal-relative:margin" wrapcoords="-73 0 -73 21504 21600 21504 21600 0 -73 0">
            <v:imagedata r:id="rId11" o:title=""/>
            <w10:wrap type="through" anchorx="margin"/>
          </v:shape>
        </w:pict>
      </w:r>
      <w:r w:rsidRPr="00DA24C1">
        <w:rPr>
          <w:sz w:val="28"/>
          <w:szCs w:val="28"/>
        </w:rPr>
        <w:t>Дидактическая игра</w:t>
      </w:r>
      <w:r>
        <w:rPr>
          <w:sz w:val="28"/>
          <w:szCs w:val="28"/>
        </w:rPr>
        <w:t>:  «Мои эмоции»</w:t>
      </w:r>
    </w:p>
    <w:p w:rsidR="003B67B7" w:rsidRDefault="003B67B7" w:rsidP="00DA24C1">
      <w:pPr>
        <w:pStyle w:val="ListParagraph"/>
        <w:rPr>
          <w:sz w:val="28"/>
          <w:szCs w:val="28"/>
        </w:rPr>
      </w:pPr>
      <w:r>
        <w:rPr>
          <w:noProof/>
          <w:lang w:eastAsia="ru-RU"/>
        </w:rPr>
        <w:pict>
          <v:shape id="Рисунок 6" o:spid="_x0000_s1031" type="#_x0000_t75" style="position:absolute;left:0;text-align:left;margin-left:0;margin-top:19.6pt;width:299.6pt;height:198.4pt;z-index:251659264;visibility:visible;mso-position-horizontal:center;mso-position-horizontal-relative:margin" wrapcoords="-54 0 -54 21518 21600 21518 21600 0 -54 0">
            <v:imagedata r:id="rId12" o:title=""/>
            <w10:wrap type="through" anchorx="margin"/>
          </v:shape>
        </w:pict>
      </w:r>
    </w:p>
    <w:p w:rsidR="003B67B7" w:rsidRDefault="003B67B7" w:rsidP="00DA24C1">
      <w:pPr>
        <w:pStyle w:val="ListParagraph"/>
        <w:ind w:left="0"/>
        <w:rPr>
          <w:sz w:val="28"/>
          <w:szCs w:val="28"/>
        </w:rPr>
      </w:pPr>
    </w:p>
    <w:p w:rsidR="003B67B7" w:rsidRPr="0041738C" w:rsidRDefault="003B67B7" w:rsidP="0041738C"/>
    <w:p w:rsidR="003B67B7" w:rsidRPr="0041738C" w:rsidRDefault="003B67B7" w:rsidP="0041738C"/>
    <w:p w:rsidR="003B67B7" w:rsidRPr="0041738C" w:rsidRDefault="003B67B7" w:rsidP="0041738C"/>
    <w:p w:rsidR="003B67B7" w:rsidRPr="0041738C" w:rsidRDefault="003B67B7" w:rsidP="0041738C"/>
    <w:p w:rsidR="003B67B7" w:rsidRPr="0041738C" w:rsidRDefault="003B67B7" w:rsidP="0041738C"/>
    <w:p w:rsidR="003B67B7" w:rsidRPr="0041738C" w:rsidRDefault="003B67B7" w:rsidP="0041738C"/>
    <w:p w:rsidR="003B67B7" w:rsidRDefault="003B67B7" w:rsidP="0041738C"/>
    <w:p w:rsidR="003B67B7" w:rsidRDefault="003B67B7" w:rsidP="0041738C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41738C">
        <w:rPr>
          <w:sz w:val="28"/>
          <w:szCs w:val="28"/>
        </w:rPr>
        <w:t xml:space="preserve">Дидактическая игра: </w:t>
      </w:r>
      <w:r>
        <w:rPr>
          <w:sz w:val="28"/>
          <w:szCs w:val="28"/>
        </w:rPr>
        <w:t>«Узнай настроение»</w:t>
      </w: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Рисунок 7" o:spid="_x0000_s1032" type="#_x0000_t75" style="position:absolute;left:0;text-align:left;margin-left:141.85pt;margin-top:-.1pt;width:186.05pt;height:186.7pt;z-index:251660288;visibility:visible;mso-position-horizontal-relative:margin" wrapcoords="-87 0 -87 21513 21600 21513 21600 0 -87 0">
            <v:imagedata r:id="rId13" o:title=""/>
            <w10:wrap type="through" anchorx="margin"/>
          </v:shape>
        </w:pict>
      </w: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игра: «Подбери настроение» (с использованием схем)</w:t>
      </w:r>
    </w:p>
    <w:p w:rsidR="003B67B7" w:rsidRDefault="003B67B7" w:rsidP="00BA1731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Рисунок 9" o:spid="_x0000_s1033" type="#_x0000_t75" style="position:absolute;left:0;text-align:left;margin-left:0;margin-top:12.8pt;width:242.05pt;height:202.6pt;z-index:251661312;visibility:visible;mso-position-horizontal:center;mso-position-horizontal-relative:margin" wrapcoords="-67 0 -67 21520 21600 21520 21600 0 -67 0">
            <v:imagedata r:id="rId14" o:title=""/>
            <w10:wrap type="through" anchorx="margin"/>
          </v:shape>
        </w:pict>
      </w: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41738C">
      <w:pPr>
        <w:pStyle w:val="ListParagraph"/>
        <w:jc w:val="both"/>
        <w:rPr>
          <w:sz w:val="28"/>
          <w:szCs w:val="28"/>
        </w:rPr>
      </w:pPr>
    </w:p>
    <w:p w:rsidR="003B67B7" w:rsidRDefault="003B67B7" w:rsidP="00BA1731">
      <w:pPr>
        <w:spacing w:after="0" w:line="360" w:lineRule="auto"/>
        <w:rPr>
          <w:sz w:val="28"/>
          <w:szCs w:val="28"/>
        </w:rPr>
      </w:pPr>
      <w:r w:rsidRPr="00785570">
        <w:rPr>
          <w:sz w:val="28"/>
          <w:szCs w:val="28"/>
        </w:rPr>
        <w:t>Тема: «</w:t>
      </w:r>
      <w:r>
        <w:rPr>
          <w:sz w:val="28"/>
          <w:szCs w:val="28"/>
        </w:rPr>
        <w:t>Узнай по голосу</w:t>
      </w:r>
      <w:r w:rsidRPr="00785570">
        <w:rPr>
          <w:sz w:val="28"/>
          <w:szCs w:val="28"/>
        </w:rPr>
        <w:t>»</w:t>
      </w:r>
    </w:p>
    <w:p w:rsidR="003B67B7" w:rsidRPr="0041738C" w:rsidRDefault="003B67B7" w:rsidP="00C51377">
      <w:pPr>
        <w:pStyle w:val="ListParagraph"/>
        <w:numPr>
          <w:ilvl w:val="0"/>
          <w:numId w:val="1"/>
        </w:numPr>
        <w:spacing w:after="0"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Игра:  «Угадай  кто позвал»  (в процессе игры детям предлагалось изменить свой голос) </w:t>
      </w:r>
    </w:p>
    <w:sectPr w:rsidR="003B67B7" w:rsidRPr="0041738C" w:rsidSect="00FB0DB3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7B7" w:rsidRDefault="003B67B7" w:rsidP="0041738C">
      <w:pPr>
        <w:spacing w:after="0" w:line="240" w:lineRule="auto"/>
      </w:pPr>
      <w:r>
        <w:separator/>
      </w:r>
    </w:p>
  </w:endnote>
  <w:endnote w:type="continuationSeparator" w:id="1">
    <w:p w:rsidR="003B67B7" w:rsidRDefault="003B67B7" w:rsidP="0041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7B7" w:rsidRDefault="003B67B7">
    <w:pPr>
      <w:pStyle w:val="Footer"/>
      <w:jc w:val="right"/>
    </w:pPr>
    <w:fldSimple w:instr=" PAGE   \* MERGEFORMAT ">
      <w:r>
        <w:rPr>
          <w:noProof/>
        </w:rPr>
        <w:t>3</w:t>
      </w:r>
    </w:fldSimple>
  </w:p>
  <w:p w:rsidR="003B67B7" w:rsidRDefault="003B67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7B7" w:rsidRDefault="003B67B7" w:rsidP="0041738C">
      <w:pPr>
        <w:spacing w:after="0" w:line="240" w:lineRule="auto"/>
      </w:pPr>
      <w:r>
        <w:separator/>
      </w:r>
    </w:p>
  </w:footnote>
  <w:footnote w:type="continuationSeparator" w:id="1">
    <w:p w:rsidR="003B67B7" w:rsidRDefault="003B67B7" w:rsidP="00417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6D0"/>
    <w:multiLevelType w:val="hybridMultilevel"/>
    <w:tmpl w:val="EC3A05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28DA"/>
    <w:rsid w:val="00090516"/>
    <w:rsid w:val="001D7BC9"/>
    <w:rsid w:val="00275B13"/>
    <w:rsid w:val="002D2FAB"/>
    <w:rsid w:val="003B67B7"/>
    <w:rsid w:val="00401E10"/>
    <w:rsid w:val="0041738C"/>
    <w:rsid w:val="006306F8"/>
    <w:rsid w:val="006828DA"/>
    <w:rsid w:val="00785570"/>
    <w:rsid w:val="008335A2"/>
    <w:rsid w:val="00930CD2"/>
    <w:rsid w:val="00966DB2"/>
    <w:rsid w:val="00A92B81"/>
    <w:rsid w:val="00B21B65"/>
    <w:rsid w:val="00BA1731"/>
    <w:rsid w:val="00C51377"/>
    <w:rsid w:val="00DA24C1"/>
    <w:rsid w:val="00DE6F6B"/>
    <w:rsid w:val="00F703CD"/>
    <w:rsid w:val="00FB0DB3"/>
    <w:rsid w:val="00FD4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8D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55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306F8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417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1738C"/>
  </w:style>
  <w:style w:type="paragraph" w:styleId="Footer">
    <w:name w:val="footer"/>
    <w:basedOn w:val="Normal"/>
    <w:link w:val="FooterChar"/>
    <w:uiPriority w:val="99"/>
    <w:rsid w:val="00417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173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90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</TotalTime>
  <Pages>3</Pages>
  <Words>110</Words>
  <Characters>631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poplovok</dc:creator>
  <cp:keywords/>
  <dc:description/>
  <cp:lastModifiedBy>ДС 38</cp:lastModifiedBy>
  <cp:revision>6</cp:revision>
  <dcterms:created xsi:type="dcterms:W3CDTF">2014-10-13T16:27:00Z</dcterms:created>
  <dcterms:modified xsi:type="dcterms:W3CDTF">2014-11-14T10:14:00Z</dcterms:modified>
</cp:coreProperties>
</file>